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C3A" w:rsidRDefault="00B00C3A">
      <w:r>
        <w:t>Apelerner KarnevalsClub e.V.</w:t>
      </w:r>
      <w:r>
        <w:br/>
        <w:t>Auf der Mede 11</w:t>
      </w:r>
      <w:r>
        <w:br/>
        <w:t>31552 Apelern</w:t>
      </w:r>
      <w:r>
        <w:br/>
      </w:r>
      <w:hyperlink r:id="rId7" w:history="1">
        <w:r w:rsidRPr="00D27392">
          <w:rPr>
            <w:rStyle w:val="Hyperlink"/>
          </w:rPr>
          <w:t>www.apelerner-karnevalsclub.de</w:t>
        </w:r>
      </w:hyperlink>
      <w:r>
        <w:br/>
        <w:t xml:space="preserve">Gläubiger ID: </w:t>
      </w:r>
      <w:r w:rsidRPr="00B00C3A">
        <w:t>DE92ZZZ00000134598</w:t>
      </w:r>
    </w:p>
    <w:p w:rsidR="00B00C3A" w:rsidRDefault="00B00C3A" w:rsidP="004F6E68">
      <w:pPr>
        <w:spacing w:before="1080"/>
        <w:rPr>
          <w:b/>
          <w:sz w:val="32"/>
          <w:szCs w:val="32"/>
        </w:rPr>
      </w:pPr>
      <w:r w:rsidRPr="00B00C3A">
        <w:rPr>
          <w:b/>
          <w:sz w:val="32"/>
          <w:szCs w:val="32"/>
        </w:rPr>
        <w:t>SEPA-Lastschriftmandat</w:t>
      </w:r>
    </w:p>
    <w:p w:rsidR="00B00C3A" w:rsidRDefault="00B00C3A" w:rsidP="00B00C3A">
      <w:r w:rsidRPr="00B00C3A">
        <w:t xml:space="preserve">Ich ermächtige </w:t>
      </w:r>
      <w:r>
        <w:t>den Apelerner KarnevalsClub e.V.</w:t>
      </w:r>
      <w:r w:rsidRPr="00B00C3A">
        <w:t>, Zahlungen von meinem Konto mittels Lastschrift einzuziehen. Zugleich weise ich mein Kreditinstitut an, die vo</w:t>
      </w:r>
      <w:r>
        <w:t>m Apelerner KarnevalsClub e.V.</w:t>
      </w:r>
      <w:r w:rsidRPr="00B00C3A">
        <w:t xml:space="preserve"> auf mein Konto gezogenen Lastschriften einzulösen.</w:t>
      </w:r>
    </w:p>
    <w:p w:rsidR="00B00C3A" w:rsidRDefault="00B00C3A" w:rsidP="00B00C3A">
      <w:r w:rsidRPr="00B00C3A">
        <w:t>Hinweis: Ich kann innerhalb von acht Wochen, beginnend mit dem Belastungsdatum, die Erstattung des belasteten Betrages verlangen. Es gelten dabei die mit meinem Kreditinstitut vereinbarten Bedingungen.</w:t>
      </w:r>
    </w:p>
    <w:p w:rsidR="0080079D" w:rsidRDefault="0080079D" w:rsidP="00B00C3A"/>
    <w:tbl>
      <w:tblPr>
        <w:tblStyle w:val="Tabellenraster"/>
        <w:tblW w:w="577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</w:tblGrid>
      <w:tr w:rsidR="00FA33B6" w:rsidTr="00FA33B6">
        <w:trPr>
          <w:trHeight w:val="567"/>
        </w:trPr>
        <w:tc>
          <w:tcPr>
            <w:tcW w:w="5778" w:type="dxa"/>
            <w:tcBorders>
              <w:bottom w:val="single" w:sz="4" w:space="0" w:color="auto"/>
            </w:tcBorders>
            <w:vAlign w:val="bottom"/>
          </w:tcPr>
          <w:p w:rsidR="00FA33B6" w:rsidRDefault="000C630A" w:rsidP="00FA33B6">
            <w:sdt>
              <w:sdtPr>
                <w:id w:val="-1428655422"/>
                <w:lock w:val="sdtContentLocked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33B6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A33B6">
              <w:t xml:space="preserve">Wiederkehrende Zahlungen </w:t>
            </w:r>
            <w:sdt>
              <w:sdtPr>
                <w:id w:val="-1346088393"/>
                <w:lock w:val="sdtContentLocked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B1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A33B6">
              <w:t>Einmalige Zahlungen</w:t>
            </w:r>
          </w:p>
        </w:tc>
      </w:tr>
      <w:tr w:rsidR="00FA33B6" w:rsidTr="000E2690">
        <w:trPr>
          <w:trHeight w:val="283"/>
        </w:trPr>
        <w:tc>
          <w:tcPr>
            <w:tcW w:w="5778" w:type="dxa"/>
            <w:tcBorders>
              <w:top w:val="single" w:sz="4" w:space="0" w:color="auto"/>
              <w:bottom w:val="nil"/>
            </w:tcBorders>
            <w:vAlign w:val="bottom"/>
          </w:tcPr>
          <w:p w:rsidR="00FA33B6" w:rsidRDefault="00FA33B6" w:rsidP="00FA33B6">
            <w:r>
              <w:t>Zahlungsart</w:t>
            </w:r>
          </w:p>
        </w:tc>
      </w:tr>
      <w:tr w:rsidR="004F6E68" w:rsidTr="000E2690">
        <w:trPr>
          <w:trHeight w:val="567"/>
        </w:trPr>
        <w:sdt>
          <w:sdtPr>
            <w:id w:val="-1832357557"/>
            <w:placeholder>
              <w:docPart w:val="C17AC11E23A84279B5ADD64EE19246FE"/>
            </w:placeholder>
            <w:text/>
          </w:sdtPr>
          <w:sdtEndPr/>
          <w:sdtContent>
            <w:tc>
              <w:tcPr>
                <w:tcW w:w="5778" w:type="dxa"/>
                <w:tcBorders>
                  <w:bottom w:val="single" w:sz="4" w:space="0" w:color="auto"/>
                </w:tcBorders>
                <w:vAlign w:val="bottom"/>
              </w:tcPr>
              <w:p w:rsidR="004F6E68" w:rsidRDefault="005B4AF8" w:rsidP="005B4AF8">
                <w:r>
                  <w:t>s</w:t>
                </w:r>
              </w:p>
            </w:tc>
          </w:sdtContent>
        </w:sdt>
      </w:tr>
      <w:tr w:rsidR="004F6E68" w:rsidTr="000E2690">
        <w:tc>
          <w:tcPr>
            <w:tcW w:w="5778" w:type="dxa"/>
            <w:tcBorders>
              <w:top w:val="single" w:sz="4" w:space="0" w:color="auto"/>
              <w:bottom w:val="nil"/>
            </w:tcBorders>
            <w:vAlign w:val="bottom"/>
          </w:tcPr>
          <w:p w:rsidR="004F6E68" w:rsidRDefault="004F6E68" w:rsidP="00B00C3A">
            <w:r>
              <w:t>Name, Vorname (Mitglied)</w:t>
            </w:r>
          </w:p>
        </w:tc>
      </w:tr>
      <w:tr w:rsidR="00B00C3A" w:rsidTr="000E2690">
        <w:trPr>
          <w:trHeight w:val="567"/>
        </w:trPr>
        <w:sdt>
          <w:sdtPr>
            <w:id w:val="1781835830"/>
            <w:placeholder>
              <w:docPart w:val="70554978BDAC4C17848208DDED1D3AE0"/>
            </w:placeholder>
            <w:showingPlcHdr/>
            <w:text/>
          </w:sdtPr>
          <w:sdtEndPr/>
          <w:sdtContent>
            <w:tc>
              <w:tcPr>
                <w:tcW w:w="5778" w:type="dxa"/>
                <w:tcBorders>
                  <w:bottom w:val="single" w:sz="4" w:space="0" w:color="auto"/>
                </w:tcBorders>
                <w:vAlign w:val="bottom"/>
              </w:tcPr>
              <w:p w:rsidR="00B00C3A" w:rsidRDefault="00FA33B6" w:rsidP="00FA33B6">
                <w:r>
                  <w:rPr>
                    <w:rStyle w:val="Platzhaltertext"/>
                  </w:rPr>
                  <w:t>Name, Vorname</w:t>
                </w:r>
              </w:p>
            </w:tc>
          </w:sdtContent>
        </w:sdt>
      </w:tr>
      <w:tr w:rsidR="00B00C3A" w:rsidTr="000E2690">
        <w:tc>
          <w:tcPr>
            <w:tcW w:w="5778" w:type="dxa"/>
            <w:tcBorders>
              <w:top w:val="single" w:sz="4" w:space="0" w:color="auto"/>
              <w:bottom w:val="nil"/>
            </w:tcBorders>
          </w:tcPr>
          <w:p w:rsidR="00B00C3A" w:rsidRDefault="00B00C3A" w:rsidP="00B00C3A">
            <w:r>
              <w:t>Name, Vorname (Kontoinhaber)</w:t>
            </w:r>
          </w:p>
        </w:tc>
      </w:tr>
      <w:tr w:rsidR="00B00C3A" w:rsidTr="000E2690">
        <w:trPr>
          <w:trHeight w:val="567"/>
        </w:trPr>
        <w:sdt>
          <w:sdtPr>
            <w:id w:val="1922066230"/>
            <w:placeholder>
              <w:docPart w:val="C298A53EA0EF4449943AF9A2E6919F46"/>
            </w:placeholder>
            <w:showingPlcHdr/>
            <w:text/>
          </w:sdtPr>
          <w:sdtEndPr/>
          <w:sdtContent>
            <w:tc>
              <w:tcPr>
                <w:tcW w:w="5778" w:type="dxa"/>
                <w:tcBorders>
                  <w:bottom w:val="single" w:sz="4" w:space="0" w:color="auto"/>
                </w:tcBorders>
                <w:vAlign w:val="bottom"/>
              </w:tcPr>
              <w:p w:rsidR="00B00C3A" w:rsidRDefault="00FA33B6" w:rsidP="00FA33B6">
                <w:r>
                  <w:rPr>
                    <w:rStyle w:val="Platzhaltertext"/>
                  </w:rPr>
                  <w:t>Adresse</w:t>
                </w:r>
              </w:p>
            </w:tc>
          </w:sdtContent>
        </w:sdt>
      </w:tr>
      <w:tr w:rsidR="00B00C3A" w:rsidTr="000E2690">
        <w:tc>
          <w:tcPr>
            <w:tcW w:w="5778" w:type="dxa"/>
            <w:tcBorders>
              <w:top w:val="single" w:sz="4" w:space="0" w:color="auto"/>
              <w:bottom w:val="nil"/>
            </w:tcBorders>
          </w:tcPr>
          <w:p w:rsidR="00B00C3A" w:rsidRDefault="00B00C3A" w:rsidP="00B00C3A">
            <w:r>
              <w:t>Straße Hausnummer</w:t>
            </w:r>
          </w:p>
        </w:tc>
      </w:tr>
      <w:tr w:rsidR="00B00C3A" w:rsidTr="000E2690">
        <w:trPr>
          <w:trHeight w:val="567"/>
        </w:trPr>
        <w:sdt>
          <w:sdtPr>
            <w:id w:val="-429579442"/>
            <w:placeholder>
              <w:docPart w:val="DA019C1BB171413BBE2AB3FC1C74F64F"/>
            </w:placeholder>
            <w:showingPlcHdr/>
            <w:text/>
          </w:sdtPr>
          <w:sdtEndPr/>
          <w:sdtContent>
            <w:tc>
              <w:tcPr>
                <w:tcW w:w="5778" w:type="dxa"/>
                <w:tcBorders>
                  <w:bottom w:val="single" w:sz="4" w:space="0" w:color="auto"/>
                </w:tcBorders>
                <w:vAlign w:val="bottom"/>
              </w:tcPr>
              <w:p w:rsidR="00B00C3A" w:rsidRDefault="00FA33B6" w:rsidP="00FA33B6">
                <w:r>
                  <w:rPr>
                    <w:rStyle w:val="Platzhaltertext"/>
                  </w:rPr>
                  <w:t>PLZ Ort</w:t>
                </w:r>
              </w:p>
            </w:tc>
          </w:sdtContent>
        </w:sdt>
      </w:tr>
      <w:tr w:rsidR="00B00C3A" w:rsidTr="000E2690">
        <w:tc>
          <w:tcPr>
            <w:tcW w:w="5778" w:type="dxa"/>
            <w:tcBorders>
              <w:top w:val="single" w:sz="4" w:space="0" w:color="auto"/>
              <w:bottom w:val="nil"/>
            </w:tcBorders>
          </w:tcPr>
          <w:p w:rsidR="00B00C3A" w:rsidRDefault="00B00C3A" w:rsidP="00B00C3A">
            <w:r>
              <w:t>PLZ Ort</w:t>
            </w:r>
          </w:p>
        </w:tc>
      </w:tr>
      <w:tr w:rsidR="00B00C3A" w:rsidTr="000E2690">
        <w:trPr>
          <w:trHeight w:val="567"/>
        </w:trPr>
        <w:sdt>
          <w:sdtPr>
            <w:id w:val="-1048684108"/>
            <w:placeholder>
              <w:docPart w:val="0AC8017A663C49A6ABEED9E2B6C1B92F"/>
            </w:placeholder>
            <w:showingPlcHdr/>
            <w:text/>
          </w:sdtPr>
          <w:sdtEndPr/>
          <w:sdtContent>
            <w:tc>
              <w:tcPr>
                <w:tcW w:w="5778" w:type="dxa"/>
                <w:tcBorders>
                  <w:bottom w:val="single" w:sz="4" w:space="0" w:color="auto"/>
                </w:tcBorders>
                <w:vAlign w:val="bottom"/>
              </w:tcPr>
              <w:p w:rsidR="00B00C3A" w:rsidRDefault="00FA33B6" w:rsidP="00FA33B6">
                <w:r>
                  <w:rPr>
                    <w:rStyle w:val="Platzhaltertext"/>
                  </w:rPr>
                  <w:t>Kreditinstitut</w:t>
                </w:r>
              </w:p>
            </w:tc>
          </w:sdtContent>
        </w:sdt>
      </w:tr>
      <w:tr w:rsidR="00B00C3A" w:rsidTr="000E2690">
        <w:tc>
          <w:tcPr>
            <w:tcW w:w="5778" w:type="dxa"/>
            <w:tcBorders>
              <w:top w:val="single" w:sz="4" w:space="0" w:color="auto"/>
              <w:bottom w:val="nil"/>
            </w:tcBorders>
          </w:tcPr>
          <w:p w:rsidR="00B00C3A" w:rsidRDefault="00B00C3A" w:rsidP="00B00C3A">
            <w:r>
              <w:t>Kreditinstitut</w:t>
            </w:r>
          </w:p>
        </w:tc>
      </w:tr>
      <w:tr w:rsidR="00B00C3A" w:rsidTr="000E2690">
        <w:trPr>
          <w:trHeight w:val="567"/>
        </w:trPr>
        <w:sdt>
          <w:sdtPr>
            <w:id w:val="-1665390261"/>
            <w:placeholder>
              <w:docPart w:val="CD6BD85956D0411AA2DD833DA4AD2178"/>
            </w:placeholder>
            <w:showingPlcHdr/>
            <w:text/>
          </w:sdtPr>
          <w:sdtEndPr/>
          <w:sdtContent>
            <w:tc>
              <w:tcPr>
                <w:tcW w:w="5778" w:type="dxa"/>
                <w:tcBorders>
                  <w:bottom w:val="single" w:sz="4" w:space="0" w:color="auto"/>
                </w:tcBorders>
                <w:vAlign w:val="bottom"/>
              </w:tcPr>
              <w:p w:rsidR="00B00C3A" w:rsidRDefault="00FA33B6" w:rsidP="00FA33B6">
                <w:r>
                  <w:rPr>
                    <w:rStyle w:val="Platzhaltertext"/>
                  </w:rPr>
                  <w:t>BIC</w:t>
                </w:r>
              </w:p>
            </w:tc>
          </w:sdtContent>
        </w:sdt>
      </w:tr>
      <w:tr w:rsidR="00B00C3A" w:rsidTr="000E2690">
        <w:tc>
          <w:tcPr>
            <w:tcW w:w="5778" w:type="dxa"/>
            <w:tcBorders>
              <w:top w:val="single" w:sz="4" w:space="0" w:color="auto"/>
              <w:bottom w:val="nil"/>
            </w:tcBorders>
          </w:tcPr>
          <w:p w:rsidR="00B00C3A" w:rsidRDefault="00B00C3A" w:rsidP="00B00C3A">
            <w:r>
              <w:t>BIC</w:t>
            </w:r>
          </w:p>
        </w:tc>
      </w:tr>
      <w:tr w:rsidR="00B00C3A" w:rsidTr="000E2690">
        <w:trPr>
          <w:trHeight w:val="567"/>
        </w:trPr>
        <w:sdt>
          <w:sdtPr>
            <w:id w:val="2118555621"/>
            <w:placeholder>
              <w:docPart w:val="8D99EB003D4444E4BDC3AA929D2B36B1"/>
            </w:placeholder>
            <w:showingPlcHdr/>
            <w:text/>
          </w:sdtPr>
          <w:sdtEndPr/>
          <w:sdtContent>
            <w:tc>
              <w:tcPr>
                <w:tcW w:w="5778" w:type="dxa"/>
                <w:tcBorders>
                  <w:bottom w:val="single" w:sz="4" w:space="0" w:color="auto"/>
                </w:tcBorders>
                <w:vAlign w:val="bottom"/>
              </w:tcPr>
              <w:p w:rsidR="00B00C3A" w:rsidRDefault="00FA33B6" w:rsidP="00FA33B6">
                <w:r>
                  <w:rPr>
                    <w:rStyle w:val="Platzhaltertext"/>
                  </w:rPr>
                  <w:t>IBAN</w:t>
                </w:r>
              </w:p>
            </w:tc>
          </w:sdtContent>
        </w:sdt>
      </w:tr>
      <w:tr w:rsidR="00B00C3A" w:rsidTr="000E2690">
        <w:tc>
          <w:tcPr>
            <w:tcW w:w="5778" w:type="dxa"/>
            <w:tcBorders>
              <w:top w:val="single" w:sz="4" w:space="0" w:color="auto"/>
              <w:bottom w:val="nil"/>
            </w:tcBorders>
          </w:tcPr>
          <w:p w:rsidR="00B00C3A" w:rsidRDefault="00B00C3A" w:rsidP="00B00C3A">
            <w:r>
              <w:t>IBAN</w:t>
            </w:r>
          </w:p>
        </w:tc>
      </w:tr>
      <w:tr w:rsidR="00B00C3A" w:rsidTr="000E2690">
        <w:trPr>
          <w:trHeight w:val="567"/>
        </w:trPr>
        <w:tc>
          <w:tcPr>
            <w:tcW w:w="5778" w:type="dxa"/>
            <w:tcBorders>
              <w:bottom w:val="single" w:sz="4" w:space="0" w:color="auto"/>
            </w:tcBorders>
            <w:vAlign w:val="bottom"/>
          </w:tcPr>
          <w:p w:rsidR="00B00C3A" w:rsidRDefault="000C630A" w:rsidP="00FA33B6">
            <w:sdt>
              <w:sdtPr>
                <w:id w:val="-1892257198"/>
                <w:placeholder>
                  <w:docPart w:val="794FBDC77EC24C87A557330496AF1F78"/>
                </w:placeholder>
                <w:showingPlcHdr/>
                <w:text/>
              </w:sdtPr>
              <w:sdtEndPr/>
              <w:sdtContent>
                <w:r w:rsidR="00FA33B6">
                  <w:rPr>
                    <w:rStyle w:val="Platzhaltertext"/>
                  </w:rPr>
                  <w:t>Ort</w:t>
                </w:r>
              </w:sdtContent>
            </w:sdt>
            <w:r w:rsidR="00AD564A">
              <w:t xml:space="preserve"> </w:t>
            </w:r>
            <w:sdt>
              <w:sdtPr>
                <w:id w:val="2002310421"/>
                <w:placeholder>
                  <w:docPart w:val="8F0E9F6AEA184C4EA2AA93D7806C3CF5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FA33B6">
                  <w:rPr>
                    <w:rStyle w:val="Platzhaltertext"/>
                  </w:rPr>
                  <w:t>Datum</w:t>
                </w:r>
              </w:sdtContent>
            </w:sdt>
          </w:p>
        </w:tc>
      </w:tr>
      <w:tr w:rsidR="00B00C3A" w:rsidTr="000E2690">
        <w:tc>
          <w:tcPr>
            <w:tcW w:w="5778" w:type="dxa"/>
            <w:tcBorders>
              <w:top w:val="single" w:sz="4" w:space="0" w:color="auto"/>
              <w:bottom w:val="nil"/>
            </w:tcBorders>
          </w:tcPr>
          <w:p w:rsidR="00B00C3A" w:rsidRDefault="00B00C3A" w:rsidP="00B00C3A">
            <w:r>
              <w:t>Ort, Datum, Unterschrift</w:t>
            </w:r>
          </w:p>
        </w:tc>
      </w:tr>
    </w:tbl>
    <w:p w:rsidR="00B00C3A" w:rsidRPr="00B00C3A" w:rsidRDefault="00B00C3A" w:rsidP="00FA33B6"/>
    <w:sectPr w:rsidR="00B00C3A" w:rsidRPr="00B00C3A" w:rsidSect="00FA33B6">
      <w:headerReference w:type="default" r:id="rId8"/>
      <w:footerReference w:type="default" r:id="rId9"/>
      <w:pgSz w:w="11900" w:h="16840"/>
      <w:pgMar w:top="993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30A" w:rsidRDefault="000C630A" w:rsidP="004F6E68">
      <w:pPr>
        <w:spacing w:after="0"/>
      </w:pPr>
      <w:r>
        <w:separator/>
      </w:r>
    </w:p>
  </w:endnote>
  <w:endnote w:type="continuationSeparator" w:id="0">
    <w:p w:rsidR="000C630A" w:rsidRDefault="000C630A" w:rsidP="004F6E6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E68" w:rsidRDefault="004F6E68">
    <w:pPr>
      <w:pStyle w:val="Fuzeile"/>
      <w:pBdr>
        <w:bottom w:val="single" w:sz="12" w:space="1" w:color="auto"/>
      </w:pBdr>
    </w:pPr>
  </w:p>
  <w:p w:rsidR="004F6E68" w:rsidRDefault="004F6E68">
    <w:pPr>
      <w:pStyle w:val="Fuzeile"/>
    </w:pPr>
    <w:r>
      <w:t>Wird durch den AKC e.V. ausgefüllt:</w:t>
    </w:r>
  </w:p>
  <w:p w:rsidR="004F6E68" w:rsidRDefault="004F6E68">
    <w:pPr>
      <w:pStyle w:val="Fuzeile"/>
    </w:pPr>
    <w:r>
      <w:t>Mandatsreferenz:</w:t>
    </w:r>
  </w:p>
  <w:p w:rsidR="004F6E68" w:rsidRDefault="004F6E68">
    <w:pPr>
      <w:pStyle w:val="Fuzeile"/>
    </w:pPr>
    <w:r>
      <w:t>Mitgliedsnummer: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30A" w:rsidRDefault="000C630A" w:rsidP="004F6E68">
      <w:pPr>
        <w:spacing w:after="0"/>
      </w:pPr>
      <w:r>
        <w:separator/>
      </w:r>
    </w:p>
  </w:footnote>
  <w:footnote w:type="continuationSeparator" w:id="0">
    <w:p w:rsidR="000C630A" w:rsidRDefault="000C630A" w:rsidP="004F6E6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E68" w:rsidRDefault="004F6E68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4923155</wp:posOffset>
          </wp:positionH>
          <wp:positionV relativeFrom="paragraph">
            <wp:posOffset>-6985</wp:posOffset>
          </wp:positionV>
          <wp:extent cx="1020445" cy="1299785"/>
          <wp:effectExtent l="0" t="0" r="0" b="0"/>
          <wp:wrapNone/>
          <wp:docPr id="5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AKC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0445" cy="1299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cumentProtection w:edit="forms" w:formatting="1" w:enforcement="1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C3A"/>
    <w:rsid w:val="000C630A"/>
    <w:rsid w:val="000E2690"/>
    <w:rsid w:val="001E059A"/>
    <w:rsid w:val="004F6E68"/>
    <w:rsid w:val="005B4AF8"/>
    <w:rsid w:val="00734B1B"/>
    <w:rsid w:val="0080079D"/>
    <w:rsid w:val="00921833"/>
    <w:rsid w:val="009C4DB9"/>
    <w:rsid w:val="00AD564A"/>
    <w:rsid w:val="00AF7081"/>
    <w:rsid w:val="00B00C3A"/>
    <w:rsid w:val="00F37F97"/>
    <w:rsid w:val="00F85BA2"/>
    <w:rsid w:val="00FA33B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B00C3A"/>
    <w:rPr>
      <w:color w:val="0000FF" w:themeColor="hyperlink"/>
      <w:u w:val="single"/>
    </w:rPr>
  </w:style>
  <w:style w:type="table" w:styleId="Tabellenraster">
    <w:name w:val="Table Grid"/>
    <w:basedOn w:val="NormaleTabelle"/>
    <w:uiPriority w:val="59"/>
    <w:rsid w:val="00B00C3A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fzeile">
    <w:name w:val="header"/>
    <w:basedOn w:val="Standard"/>
    <w:link w:val="KopfzeileZchn"/>
    <w:uiPriority w:val="99"/>
    <w:unhideWhenUsed/>
    <w:rsid w:val="004F6E68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4F6E68"/>
  </w:style>
  <w:style w:type="paragraph" w:styleId="Fuzeile">
    <w:name w:val="footer"/>
    <w:basedOn w:val="Standard"/>
    <w:link w:val="FuzeileZchn"/>
    <w:uiPriority w:val="99"/>
    <w:unhideWhenUsed/>
    <w:rsid w:val="004F6E68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4F6E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6E68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6E68"/>
    <w:rPr>
      <w:rFonts w:ascii="Lucida Grande" w:hAnsi="Lucida Grande" w:cs="Lucida Grande"/>
      <w:sz w:val="18"/>
      <w:szCs w:val="18"/>
    </w:rPr>
  </w:style>
  <w:style w:type="character" w:styleId="Platzhaltertext">
    <w:name w:val="Placeholder Text"/>
    <w:basedOn w:val="Absatz-Standardschriftart"/>
    <w:uiPriority w:val="99"/>
    <w:semiHidden/>
    <w:rsid w:val="00AD564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pelerner-karnevalsclub.d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0554978BDAC4C17848208DDED1D3A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006325-EFF6-442D-94AB-2F17E8E2F12A}"/>
      </w:docPartPr>
      <w:docPartBody>
        <w:p w:rsidR="006777B5" w:rsidRDefault="00D601DA" w:rsidP="00D601DA">
          <w:pPr>
            <w:pStyle w:val="70554978BDAC4C17848208DDED1D3AE04"/>
          </w:pPr>
          <w:r>
            <w:rPr>
              <w:rStyle w:val="Platzhaltertext"/>
            </w:rPr>
            <w:t>Name, Vorname</w:t>
          </w:r>
        </w:p>
      </w:docPartBody>
    </w:docPart>
    <w:docPart>
      <w:docPartPr>
        <w:name w:val="C298A53EA0EF4449943AF9A2E6919F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7F02BD-B8EA-43F6-9271-03F0CFEE70FF}"/>
      </w:docPartPr>
      <w:docPartBody>
        <w:p w:rsidR="006777B5" w:rsidRDefault="00D601DA" w:rsidP="00D601DA">
          <w:pPr>
            <w:pStyle w:val="C298A53EA0EF4449943AF9A2E6919F464"/>
          </w:pPr>
          <w:r>
            <w:rPr>
              <w:rStyle w:val="Platzhaltertext"/>
            </w:rPr>
            <w:t>Adresse</w:t>
          </w:r>
        </w:p>
      </w:docPartBody>
    </w:docPart>
    <w:docPart>
      <w:docPartPr>
        <w:name w:val="DA019C1BB171413BBE2AB3FC1C74F6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B3BE67-6406-4BAF-B2F6-3103F0C170B3}"/>
      </w:docPartPr>
      <w:docPartBody>
        <w:p w:rsidR="006777B5" w:rsidRDefault="00D601DA" w:rsidP="00D601DA">
          <w:pPr>
            <w:pStyle w:val="DA019C1BB171413BBE2AB3FC1C74F64F4"/>
          </w:pPr>
          <w:r>
            <w:rPr>
              <w:rStyle w:val="Platzhaltertext"/>
            </w:rPr>
            <w:t>PLZ Ort</w:t>
          </w:r>
        </w:p>
      </w:docPartBody>
    </w:docPart>
    <w:docPart>
      <w:docPartPr>
        <w:name w:val="0AC8017A663C49A6ABEED9E2B6C1B9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DBC61E-025D-40DE-B3B1-04ED60157613}"/>
      </w:docPartPr>
      <w:docPartBody>
        <w:p w:rsidR="006777B5" w:rsidRDefault="00D601DA" w:rsidP="00D601DA">
          <w:pPr>
            <w:pStyle w:val="0AC8017A663C49A6ABEED9E2B6C1B92F4"/>
          </w:pPr>
          <w:r>
            <w:rPr>
              <w:rStyle w:val="Platzhaltertext"/>
            </w:rPr>
            <w:t>Kreditinstitut</w:t>
          </w:r>
        </w:p>
      </w:docPartBody>
    </w:docPart>
    <w:docPart>
      <w:docPartPr>
        <w:name w:val="CD6BD85956D0411AA2DD833DA4AD21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8305F8-6CB1-44CF-A669-2B33809262B6}"/>
      </w:docPartPr>
      <w:docPartBody>
        <w:p w:rsidR="006777B5" w:rsidRDefault="00D601DA" w:rsidP="00D601DA">
          <w:pPr>
            <w:pStyle w:val="CD6BD85956D0411AA2DD833DA4AD21784"/>
          </w:pPr>
          <w:r>
            <w:rPr>
              <w:rStyle w:val="Platzhaltertext"/>
            </w:rPr>
            <w:t>BIC</w:t>
          </w:r>
        </w:p>
      </w:docPartBody>
    </w:docPart>
    <w:docPart>
      <w:docPartPr>
        <w:name w:val="8D99EB003D4444E4BDC3AA929D2B36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A0C8F4-4E5E-4B16-95E2-AB1B7A3C53C0}"/>
      </w:docPartPr>
      <w:docPartBody>
        <w:p w:rsidR="006777B5" w:rsidRDefault="00D601DA" w:rsidP="00D601DA">
          <w:pPr>
            <w:pStyle w:val="8D99EB003D4444E4BDC3AA929D2B36B14"/>
          </w:pPr>
          <w:r>
            <w:rPr>
              <w:rStyle w:val="Platzhaltertext"/>
            </w:rPr>
            <w:t>IBAN</w:t>
          </w:r>
        </w:p>
      </w:docPartBody>
    </w:docPart>
    <w:docPart>
      <w:docPartPr>
        <w:name w:val="794FBDC77EC24C87A557330496AF1F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2CEE0C-FD8C-43C5-9E2A-52E9D9C96108}"/>
      </w:docPartPr>
      <w:docPartBody>
        <w:p w:rsidR="006777B5" w:rsidRDefault="00D601DA" w:rsidP="00D601DA">
          <w:pPr>
            <w:pStyle w:val="794FBDC77EC24C87A557330496AF1F784"/>
          </w:pPr>
          <w:r>
            <w:rPr>
              <w:rStyle w:val="Platzhaltertext"/>
            </w:rPr>
            <w:t>Ort</w:t>
          </w:r>
        </w:p>
      </w:docPartBody>
    </w:docPart>
    <w:docPart>
      <w:docPartPr>
        <w:name w:val="8F0E9F6AEA184C4EA2AA93D7806C3C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458DEA-17A4-46F8-A747-25671088E327}"/>
      </w:docPartPr>
      <w:docPartBody>
        <w:p w:rsidR="006777B5" w:rsidRDefault="00D601DA" w:rsidP="00D601DA">
          <w:pPr>
            <w:pStyle w:val="8F0E9F6AEA184C4EA2AA93D7806C3CF54"/>
          </w:pPr>
          <w:r>
            <w:rPr>
              <w:rStyle w:val="Platzhaltertext"/>
            </w:rPr>
            <w:t>Datum</w:t>
          </w:r>
        </w:p>
      </w:docPartBody>
    </w:docPart>
    <w:docPart>
      <w:docPartPr>
        <w:name w:val="C17AC11E23A84279B5ADD64EE19246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47ED53-1F63-473E-83AC-10E871E1A8F9}"/>
      </w:docPartPr>
      <w:docPartBody>
        <w:p w:rsidR="006777B5" w:rsidRDefault="00D601DA" w:rsidP="00D601DA">
          <w:pPr>
            <w:pStyle w:val="C17AC11E23A84279B5ADD64EE19246FE1"/>
          </w:pPr>
          <w:r>
            <w:rPr>
              <w:rStyle w:val="Platzhaltertext"/>
            </w:rPr>
            <w:t>Name, Vorname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1DA"/>
    <w:rsid w:val="006777B5"/>
    <w:rsid w:val="009D4419"/>
    <w:rsid w:val="00D601DA"/>
    <w:rsid w:val="00F9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601DA"/>
    <w:rPr>
      <w:color w:val="808080"/>
    </w:rPr>
  </w:style>
  <w:style w:type="paragraph" w:customStyle="1" w:styleId="DAE0B4F4B08440B09946C653BD3A85FD">
    <w:name w:val="DAE0B4F4B08440B09946C653BD3A85FD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70554978BDAC4C17848208DDED1D3AE0">
    <w:name w:val="70554978BDAC4C17848208DDED1D3AE0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C298A53EA0EF4449943AF9A2E6919F46">
    <w:name w:val="C298A53EA0EF4449943AF9A2E6919F46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DA019C1BB171413BBE2AB3FC1C74F64F">
    <w:name w:val="DA019C1BB171413BBE2AB3FC1C74F64F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0AC8017A663C49A6ABEED9E2B6C1B92F">
    <w:name w:val="0AC8017A663C49A6ABEED9E2B6C1B92F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CD6BD85956D0411AA2DD833DA4AD2178">
    <w:name w:val="CD6BD85956D0411AA2DD833DA4AD2178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8D99EB003D4444E4BDC3AA929D2B36B1">
    <w:name w:val="8D99EB003D4444E4BDC3AA929D2B36B1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794FBDC77EC24C87A557330496AF1F78">
    <w:name w:val="794FBDC77EC24C87A557330496AF1F78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8F0E9F6AEA184C4EA2AA93D7806C3CF5">
    <w:name w:val="8F0E9F6AEA184C4EA2AA93D7806C3CF5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DAE0B4F4B08440B09946C653BD3A85FD1">
    <w:name w:val="DAE0B4F4B08440B09946C653BD3A85FD1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70554978BDAC4C17848208DDED1D3AE01">
    <w:name w:val="70554978BDAC4C17848208DDED1D3AE01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C298A53EA0EF4449943AF9A2E6919F461">
    <w:name w:val="C298A53EA0EF4449943AF9A2E6919F461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DA019C1BB171413BBE2AB3FC1C74F64F1">
    <w:name w:val="DA019C1BB171413BBE2AB3FC1C74F64F1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0AC8017A663C49A6ABEED9E2B6C1B92F1">
    <w:name w:val="0AC8017A663C49A6ABEED9E2B6C1B92F1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CD6BD85956D0411AA2DD833DA4AD21781">
    <w:name w:val="CD6BD85956D0411AA2DD833DA4AD21781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8D99EB003D4444E4BDC3AA929D2B36B11">
    <w:name w:val="8D99EB003D4444E4BDC3AA929D2B36B11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794FBDC77EC24C87A557330496AF1F781">
    <w:name w:val="794FBDC77EC24C87A557330496AF1F781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8F0E9F6AEA184C4EA2AA93D7806C3CF51">
    <w:name w:val="8F0E9F6AEA184C4EA2AA93D7806C3CF51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70554978BDAC4C17848208DDED1D3AE02">
    <w:name w:val="70554978BDAC4C17848208DDED1D3AE02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C298A53EA0EF4449943AF9A2E6919F462">
    <w:name w:val="C298A53EA0EF4449943AF9A2E6919F462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DA019C1BB171413BBE2AB3FC1C74F64F2">
    <w:name w:val="DA019C1BB171413BBE2AB3FC1C74F64F2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0AC8017A663C49A6ABEED9E2B6C1B92F2">
    <w:name w:val="0AC8017A663C49A6ABEED9E2B6C1B92F2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CD6BD85956D0411AA2DD833DA4AD21782">
    <w:name w:val="CD6BD85956D0411AA2DD833DA4AD21782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8D99EB003D4444E4BDC3AA929D2B36B12">
    <w:name w:val="8D99EB003D4444E4BDC3AA929D2B36B12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794FBDC77EC24C87A557330496AF1F782">
    <w:name w:val="794FBDC77EC24C87A557330496AF1F782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8F0E9F6AEA184C4EA2AA93D7806C3CF52">
    <w:name w:val="8F0E9F6AEA184C4EA2AA93D7806C3CF52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C17AC11E23A84279B5ADD64EE19246FE">
    <w:name w:val="C17AC11E23A84279B5ADD64EE19246FE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70554978BDAC4C17848208DDED1D3AE03">
    <w:name w:val="70554978BDAC4C17848208DDED1D3AE03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C298A53EA0EF4449943AF9A2E6919F463">
    <w:name w:val="C298A53EA0EF4449943AF9A2E6919F463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DA019C1BB171413BBE2AB3FC1C74F64F3">
    <w:name w:val="DA019C1BB171413BBE2AB3FC1C74F64F3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0AC8017A663C49A6ABEED9E2B6C1B92F3">
    <w:name w:val="0AC8017A663C49A6ABEED9E2B6C1B92F3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CD6BD85956D0411AA2DD833DA4AD21783">
    <w:name w:val="CD6BD85956D0411AA2DD833DA4AD21783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8D99EB003D4444E4BDC3AA929D2B36B13">
    <w:name w:val="8D99EB003D4444E4BDC3AA929D2B36B13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794FBDC77EC24C87A557330496AF1F783">
    <w:name w:val="794FBDC77EC24C87A557330496AF1F783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8F0E9F6AEA184C4EA2AA93D7806C3CF53">
    <w:name w:val="8F0E9F6AEA184C4EA2AA93D7806C3CF53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C17AC11E23A84279B5ADD64EE19246FE1">
    <w:name w:val="C17AC11E23A84279B5ADD64EE19246FE1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70554978BDAC4C17848208DDED1D3AE04">
    <w:name w:val="70554978BDAC4C17848208DDED1D3AE04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C298A53EA0EF4449943AF9A2E6919F464">
    <w:name w:val="C298A53EA0EF4449943AF9A2E6919F464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DA019C1BB171413BBE2AB3FC1C74F64F4">
    <w:name w:val="DA019C1BB171413BBE2AB3FC1C74F64F4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0AC8017A663C49A6ABEED9E2B6C1B92F4">
    <w:name w:val="0AC8017A663C49A6ABEED9E2B6C1B92F4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CD6BD85956D0411AA2DD833DA4AD21784">
    <w:name w:val="CD6BD85956D0411AA2DD833DA4AD21784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8D99EB003D4444E4BDC3AA929D2B36B14">
    <w:name w:val="8D99EB003D4444E4BDC3AA929D2B36B14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794FBDC77EC24C87A557330496AF1F784">
    <w:name w:val="794FBDC77EC24C87A557330496AF1F784"/>
    <w:rsid w:val="00D601DA"/>
    <w:pPr>
      <w:spacing w:after="200" w:line="240" w:lineRule="auto"/>
    </w:pPr>
    <w:rPr>
      <w:sz w:val="24"/>
      <w:szCs w:val="24"/>
      <w:lang w:eastAsia="ja-JP"/>
    </w:rPr>
  </w:style>
  <w:style w:type="paragraph" w:customStyle="1" w:styleId="8F0E9F6AEA184C4EA2AA93D7806C3CF54">
    <w:name w:val="8F0E9F6AEA184C4EA2AA93D7806C3CF54"/>
    <w:rsid w:val="00D601DA"/>
    <w:pPr>
      <w:spacing w:after="200" w:line="240" w:lineRule="auto"/>
    </w:pPr>
    <w:rPr>
      <w:sz w:val="24"/>
      <w:szCs w:val="24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F7297-6531-47D4-A1AE-87DCA6434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SEPA-Lastschriftmandat.dotx</Template>
  <TotalTime>0</TotalTime>
  <Pages>1</Pages>
  <Words>128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Gerrit Lober</dc:creator>
  <cp:keywords/>
  <dc:description/>
  <cp:lastModifiedBy>Gerrit Lober</cp:lastModifiedBy>
  <cp:revision>2</cp:revision>
  <cp:lastPrinted>2013-06-25T10:24:00Z</cp:lastPrinted>
  <dcterms:created xsi:type="dcterms:W3CDTF">2013-06-25T10:35:00Z</dcterms:created>
  <dcterms:modified xsi:type="dcterms:W3CDTF">2013-06-25T10:35:00Z</dcterms:modified>
</cp:coreProperties>
</file>